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A276" w14:textId="0E2D11AF" w:rsidR="00124A48" w:rsidRPr="003973B5" w:rsidRDefault="00000000" w:rsidP="00F95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bookmarkStart w:id="0" w:name="_Hlk39515184"/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it-IT"/>
        </w:rPr>
        <w:object w:dxaOrig="1440" w:dyaOrig="1440" w14:anchorId="46A307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0;margin-top:0;width:156.05pt;height:60pt;z-index:251659264;visibility:visible;mso-wrap-edited:f;mso-position-horizontal:center;mso-position-horizontal-relative:margin" fillcolor="window">
            <v:imagedata r:id="rId8" o:title="" grayscale="t" bilevel="t"/>
            <w10:wrap type="topAndBottom" anchorx="margin"/>
          </v:shape>
          <o:OLEObject Type="Embed" ProgID="Word.Picture.8" ShapeID="_x0000_s2051" DrawAspect="Content" ObjectID="_1845122652" r:id="rId9"/>
        </w:object>
      </w:r>
      <w:r w:rsidR="001E32AC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 </w:t>
      </w:r>
      <w:r w:rsidR="00A865FE" w:rsidRPr="003973B5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 </w:t>
      </w:r>
      <w:r w:rsidR="00124A48" w:rsidRPr="003973B5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TRIBUNALE ORDINARIO DI </w:t>
      </w:r>
      <w:r w:rsidR="003973B5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TEMPIO PAUSANIA</w:t>
      </w:r>
    </w:p>
    <w:p w14:paraId="14875A8B" w14:textId="6670D766" w:rsidR="00124A48" w:rsidRDefault="00124A48" w:rsidP="00A865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sz w:val="30"/>
          <w:szCs w:val="30"/>
          <w:lang w:eastAsia="it-IT"/>
        </w:rPr>
      </w:pPr>
      <w:r w:rsidRPr="003973B5">
        <w:rPr>
          <w:rFonts w:ascii="Times New Roman" w:eastAsia="Times New Roman" w:hAnsi="Times New Roman" w:cs="Times New Roman"/>
          <w:b/>
          <w:smallCaps/>
          <w:sz w:val="30"/>
          <w:szCs w:val="30"/>
          <w:lang w:eastAsia="it-IT"/>
        </w:rPr>
        <w:t>Sezione Penale</w:t>
      </w:r>
    </w:p>
    <w:p w14:paraId="1204501B" w14:textId="77777777" w:rsidR="002A40BD" w:rsidRDefault="002A40BD" w:rsidP="00A865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sz w:val="30"/>
          <w:szCs w:val="30"/>
          <w:lang w:eastAsia="it-IT"/>
        </w:rPr>
      </w:pPr>
    </w:p>
    <w:p w14:paraId="3402EE0B" w14:textId="47D475FD" w:rsidR="00E931B2" w:rsidRDefault="00C37C60" w:rsidP="002206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Di seguito indicato il </w:t>
      </w:r>
      <w:r w:rsidR="003B784E" w:rsidRPr="00B83D3E">
        <w:rPr>
          <w:rFonts w:ascii="Times New Roman" w:eastAsia="Times New Roman" w:hAnsi="Times New Roman" w:cs="Times New Roman"/>
          <w:lang w:eastAsia="it-IT"/>
        </w:rPr>
        <w:t xml:space="preserve">prospetto </w:t>
      </w:r>
      <w:r>
        <w:rPr>
          <w:rFonts w:ascii="Times New Roman" w:eastAsia="Times New Roman" w:hAnsi="Times New Roman" w:cs="Times New Roman"/>
          <w:lang w:eastAsia="it-IT"/>
        </w:rPr>
        <w:t>di calendarizzazione oraria dell’</w:t>
      </w:r>
      <w:r w:rsidR="003B784E" w:rsidRPr="00B83D3E">
        <w:rPr>
          <w:rFonts w:ascii="Times New Roman" w:eastAsia="Times New Roman" w:hAnsi="Times New Roman" w:cs="Times New Roman"/>
          <w:lang w:eastAsia="it-IT"/>
        </w:rPr>
        <w:t>udienza</w:t>
      </w:r>
      <w:r w:rsidR="003B784E" w:rsidRPr="00B83D3E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C37C60">
        <w:rPr>
          <w:rFonts w:ascii="Times New Roman" w:eastAsia="Times New Roman" w:hAnsi="Times New Roman" w:cs="Times New Roman"/>
          <w:bCs/>
          <w:lang w:eastAsia="it-IT"/>
        </w:rPr>
        <w:t>che</w:t>
      </w:r>
      <w:r w:rsidR="00C42B47">
        <w:rPr>
          <w:rFonts w:ascii="Times New Roman" w:eastAsia="Times New Roman" w:hAnsi="Times New Roman" w:cs="Times New Roman"/>
          <w:bCs/>
          <w:lang w:eastAsia="it-IT"/>
        </w:rPr>
        <w:t xml:space="preserve"> il </w:t>
      </w:r>
      <w:r w:rsidR="008539D9" w:rsidRPr="008539D9">
        <w:rPr>
          <w:rFonts w:ascii="Times New Roman" w:eastAsia="Times New Roman" w:hAnsi="Times New Roman" w:cs="Times New Roman"/>
          <w:b/>
          <w:lang w:eastAsia="it-IT"/>
        </w:rPr>
        <w:t>D</w:t>
      </w:r>
      <w:r w:rsidR="006156F0" w:rsidRPr="008539D9">
        <w:rPr>
          <w:rFonts w:ascii="Times New Roman" w:eastAsia="Times New Roman" w:hAnsi="Times New Roman" w:cs="Times New Roman"/>
          <w:b/>
          <w:lang w:eastAsia="it-IT"/>
        </w:rPr>
        <w:t>ott.</w:t>
      </w:r>
      <w:r w:rsidR="00C42B47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proofErr w:type="spellStart"/>
      <w:r w:rsidR="00C42B47">
        <w:rPr>
          <w:rFonts w:ascii="Times New Roman" w:eastAsia="Times New Roman" w:hAnsi="Times New Roman" w:cs="Times New Roman"/>
          <w:b/>
          <w:lang w:eastAsia="it-IT"/>
        </w:rPr>
        <w:t>Andorlini</w:t>
      </w:r>
      <w:proofErr w:type="spellEnd"/>
      <w:r w:rsidR="003B784E" w:rsidRPr="00B83D3E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terrà il </w:t>
      </w:r>
      <w:r w:rsidR="008539D9">
        <w:rPr>
          <w:rFonts w:ascii="Times New Roman" w:eastAsia="Times New Roman" w:hAnsi="Times New Roman" w:cs="Times New Roman"/>
          <w:lang w:eastAsia="it-IT"/>
        </w:rPr>
        <w:t xml:space="preserve">giorno </w:t>
      </w:r>
      <w:r w:rsidR="004767EB" w:rsidRPr="001A58F4">
        <w:rPr>
          <w:rFonts w:ascii="Times New Roman" w:eastAsia="Times New Roman" w:hAnsi="Times New Roman" w:cs="Times New Roman"/>
          <w:b/>
          <w:bCs/>
          <w:lang w:eastAsia="it-IT"/>
        </w:rPr>
        <w:t>13</w:t>
      </w:r>
      <w:r w:rsidR="00C42B47" w:rsidRPr="001A58F4">
        <w:rPr>
          <w:rFonts w:ascii="Times New Roman" w:eastAsia="Times New Roman" w:hAnsi="Times New Roman" w:cs="Times New Roman"/>
          <w:b/>
          <w:bCs/>
          <w:lang w:eastAsia="it-IT"/>
        </w:rPr>
        <w:t>/</w:t>
      </w:r>
      <w:r w:rsidR="00C42B47">
        <w:rPr>
          <w:rFonts w:ascii="Times New Roman" w:eastAsia="Times New Roman" w:hAnsi="Times New Roman" w:cs="Times New Roman"/>
          <w:b/>
          <w:bCs/>
          <w:lang w:eastAsia="it-IT"/>
        </w:rPr>
        <w:t>07/2026</w:t>
      </w:r>
      <w:r w:rsidR="00AF1BC5" w:rsidRPr="00933333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 </w:t>
      </w:r>
      <w:r w:rsidR="003B784E" w:rsidRPr="00933333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14:paraId="12D4EE2F" w14:textId="77777777" w:rsidR="00BC5F1B" w:rsidRDefault="00BC5F1B" w:rsidP="00220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it-IT"/>
        </w:rPr>
      </w:pPr>
    </w:p>
    <w:p w14:paraId="58C229EC" w14:textId="77777777" w:rsidR="003958ED" w:rsidRPr="00BC5F1B" w:rsidRDefault="003958ED" w:rsidP="00220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it-IT"/>
        </w:rPr>
      </w:pPr>
    </w:p>
    <w:tbl>
      <w:tblPr>
        <w:tblStyle w:val="Grigliatabella"/>
        <w:tblpPr w:leftFromText="142" w:rightFromText="142" w:vertAnchor="text" w:horzAnchor="margin" w:tblpXSpec="center" w:tblpY="83"/>
        <w:tblOverlap w:val="never"/>
        <w:tblW w:w="0" w:type="auto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276"/>
        <w:gridCol w:w="1418"/>
        <w:gridCol w:w="2693"/>
        <w:gridCol w:w="992"/>
      </w:tblGrid>
      <w:tr w:rsidR="00270620" w:rsidRPr="00BC5F1B" w14:paraId="2225A9CE" w14:textId="77777777" w:rsidTr="003E17C8">
        <w:trPr>
          <w:trHeight w:val="604"/>
        </w:trPr>
        <w:tc>
          <w:tcPr>
            <w:tcW w:w="514" w:type="dxa"/>
          </w:tcPr>
          <w:p w14:paraId="276E8DFE" w14:textId="77777777" w:rsidR="00270620" w:rsidRPr="00BC5F1B" w:rsidRDefault="00270620" w:rsidP="001F11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C5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276" w:type="dxa"/>
          </w:tcPr>
          <w:p w14:paraId="574A13D3" w14:textId="77777777" w:rsidR="00270620" w:rsidRPr="00910F27" w:rsidRDefault="00270620" w:rsidP="00A23C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910F2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N. R.G.N.R.</w:t>
            </w:r>
          </w:p>
        </w:tc>
        <w:tc>
          <w:tcPr>
            <w:tcW w:w="1418" w:type="dxa"/>
          </w:tcPr>
          <w:p w14:paraId="4FE77B97" w14:textId="77777777" w:rsidR="00270620" w:rsidRPr="00910F27" w:rsidRDefault="00270620" w:rsidP="00A23C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910F2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N. R.G.DIB.</w:t>
            </w:r>
          </w:p>
        </w:tc>
        <w:tc>
          <w:tcPr>
            <w:tcW w:w="2693" w:type="dxa"/>
          </w:tcPr>
          <w:p w14:paraId="30785965" w14:textId="14323701" w:rsidR="00270620" w:rsidRPr="00910F27" w:rsidRDefault="00270620" w:rsidP="00A23C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IMPUTATO</w:t>
            </w:r>
          </w:p>
        </w:tc>
        <w:tc>
          <w:tcPr>
            <w:tcW w:w="992" w:type="dxa"/>
          </w:tcPr>
          <w:p w14:paraId="7E7D25F2" w14:textId="07C52064" w:rsidR="00270620" w:rsidRPr="00910F27" w:rsidRDefault="00270620" w:rsidP="00A23C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910F2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ORA</w:t>
            </w:r>
          </w:p>
        </w:tc>
      </w:tr>
      <w:tr w:rsidR="00097EF2" w:rsidRPr="00BC5F1B" w14:paraId="43C29862" w14:textId="77777777" w:rsidTr="001D36AA">
        <w:tc>
          <w:tcPr>
            <w:tcW w:w="514" w:type="dxa"/>
          </w:tcPr>
          <w:p w14:paraId="193C25D2" w14:textId="6F43FACD" w:rsidR="00097EF2" w:rsidRDefault="004767EB" w:rsidP="000E2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276" w:type="dxa"/>
          </w:tcPr>
          <w:p w14:paraId="33839AAB" w14:textId="7AF2E7D5" w:rsidR="00097EF2" w:rsidRDefault="009332E2" w:rsidP="000E2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338/26</w:t>
            </w:r>
          </w:p>
        </w:tc>
        <w:tc>
          <w:tcPr>
            <w:tcW w:w="1418" w:type="dxa"/>
          </w:tcPr>
          <w:p w14:paraId="5AD1607F" w14:textId="6247091F" w:rsidR="00097EF2" w:rsidRDefault="009332E2" w:rsidP="000E2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117/26</w:t>
            </w:r>
          </w:p>
        </w:tc>
        <w:tc>
          <w:tcPr>
            <w:tcW w:w="2693" w:type="dxa"/>
          </w:tcPr>
          <w:p w14:paraId="2D6FC1D4" w14:textId="1E6C7BD6" w:rsidR="00097EF2" w:rsidRDefault="00097EF2" w:rsidP="000E2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36BA5C0" w14:textId="057678C3" w:rsidR="00097EF2" w:rsidRPr="003E17C8" w:rsidRDefault="00C42B47" w:rsidP="000E240A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09:00</w:t>
            </w:r>
          </w:p>
        </w:tc>
      </w:tr>
      <w:tr w:rsidR="000E240A" w:rsidRPr="00BC5F1B" w14:paraId="72BDEFD5" w14:textId="77777777" w:rsidTr="001D36AA">
        <w:tc>
          <w:tcPr>
            <w:tcW w:w="514" w:type="dxa"/>
          </w:tcPr>
          <w:p w14:paraId="1687A177" w14:textId="1DF98B20" w:rsidR="000E240A" w:rsidRDefault="004767EB" w:rsidP="000E2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276" w:type="dxa"/>
          </w:tcPr>
          <w:p w14:paraId="6C4A0913" w14:textId="158925E0" w:rsidR="000E240A" w:rsidRPr="003E17C8" w:rsidRDefault="00750F0C" w:rsidP="000E2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2487/22</w:t>
            </w:r>
          </w:p>
        </w:tc>
        <w:tc>
          <w:tcPr>
            <w:tcW w:w="1418" w:type="dxa"/>
          </w:tcPr>
          <w:p w14:paraId="6F4B1C9B" w14:textId="20021F30" w:rsidR="000E240A" w:rsidRPr="003E17C8" w:rsidRDefault="00750F0C" w:rsidP="000E2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84/24</w:t>
            </w:r>
          </w:p>
        </w:tc>
        <w:tc>
          <w:tcPr>
            <w:tcW w:w="2693" w:type="dxa"/>
          </w:tcPr>
          <w:p w14:paraId="2F954625" w14:textId="42D77C9C" w:rsidR="000E240A" w:rsidRPr="003E17C8" w:rsidRDefault="000E240A" w:rsidP="000E2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CB0B935" w14:textId="40AA5ECA" w:rsidR="000E240A" w:rsidRPr="003E17C8" w:rsidRDefault="00C42B47" w:rsidP="000E240A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09:05</w:t>
            </w:r>
          </w:p>
        </w:tc>
      </w:tr>
      <w:tr w:rsidR="00766E42" w:rsidRPr="00BC5F1B" w14:paraId="373C1654" w14:textId="77777777" w:rsidTr="001D36AA">
        <w:tc>
          <w:tcPr>
            <w:tcW w:w="514" w:type="dxa"/>
          </w:tcPr>
          <w:p w14:paraId="4D607557" w14:textId="095B1FD2" w:rsidR="00766E42" w:rsidRDefault="004767EB" w:rsidP="00766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276" w:type="dxa"/>
          </w:tcPr>
          <w:p w14:paraId="0882766E" w14:textId="4EBCC8C9" w:rsidR="00766E42" w:rsidRPr="003E17C8" w:rsidRDefault="00D9086C" w:rsidP="00766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1049/22</w:t>
            </w:r>
          </w:p>
        </w:tc>
        <w:tc>
          <w:tcPr>
            <w:tcW w:w="1418" w:type="dxa"/>
          </w:tcPr>
          <w:p w14:paraId="10061C0D" w14:textId="5D19EF36" w:rsidR="00766E42" w:rsidRPr="003E17C8" w:rsidRDefault="00D9086C" w:rsidP="00766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1226/23</w:t>
            </w:r>
          </w:p>
        </w:tc>
        <w:tc>
          <w:tcPr>
            <w:tcW w:w="2693" w:type="dxa"/>
          </w:tcPr>
          <w:p w14:paraId="556EDA24" w14:textId="5FD44B88" w:rsidR="00766E42" w:rsidRPr="003E17C8" w:rsidRDefault="00766E42" w:rsidP="00766E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B3727E" w14:textId="4296E2FE" w:rsidR="00766E42" w:rsidRPr="003E17C8" w:rsidRDefault="00C42B47" w:rsidP="00766E42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09:10</w:t>
            </w:r>
          </w:p>
        </w:tc>
      </w:tr>
      <w:tr w:rsidR="001656EA" w:rsidRPr="00BC5F1B" w14:paraId="3B959A24" w14:textId="77777777" w:rsidTr="001D36AA">
        <w:tc>
          <w:tcPr>
            <w:tcW w:w="514" w:type="dxa"/>
          </w:tcPr>
          <w:p w14:paraId="5D8DCEA9" w14:textId="07E082ED" w:rsidR="001656EA" w:rsidRDefault="004767EB" w:rsidP="0016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276" w:type="dxa"/>
          </w:tcPr>
          <w:p w14:paraId="243E15D1" w14:textId="5DD39FB6" w:rsidR="001656EA" w:rsidRPr="003E17C8" w:rsidRDefault="00364D78" w:rsidP="00165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933/14</w:t>
            </w:r>
          </w:p>
        </w:tc>
        <w:tc>
          <w:tcPr>
            <w:tcW w:w="1418" w:type="dxa"/>
          </w:tcPr>
          <w:p w14:paraId="7CD7C664" w14:textId="371ABAAF" w:rsidR="001656EA" w:rsidRPr="003E17C8" w:rsidRDefault="00364D78" w:rsidP="00165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162/17</w:t>
            </w:r>
          </w:p>
        </w:tc>
        <w:tc>
          <w:tcPr>
            <w:tcW w:w="2693" w:type="dxa"/>
          </w:tcPr>
          <w:p w14:paraId="7CE2F7DD" w14:textId="6E627898" w:rsidR="001656EA" w:rsidRPr="003E17C8" w:rsidRDefault="001656EA" w:rsidP="001656EA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</w:p>
        </w:tc>
        <w:tc>
          <w:tcPr>
            <w:tcW w:w="992" w:type="dxa"/>
          </w:tcPr>
          <w:p w14:paraId="2A4BDE22" w14:textId="4808C15D" w:rsidR="001656EA" w:rsidRDefault="00C42B47" w:rsidP="001656EA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09:20</w:t>
            </w:r>
          </w:p>
        </w:tc>
      </w:tr>
      <w:tr w:rsidR="001656EA" w:rsidRPr="00BC5F1B" w14:paraId="4F6D8A0A" w14:textId="77777777" w:rsidTr="001D36AA">
        <w:tc>
          <w:tcPr>
            <w:tcW w:w="514" w:type="dxa"/>
          </w:tcPr>
          <w:p w14:paraId="72CEFD42" w14:textId="4B0B6416" w:rsidR="001656EA" w:rsidRDefault="004767EB" w:rsidP="0016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276" w:type="dxa"/>
          </w:tcPr>
          <w:p w14:paraId="09D6B967" w14:textId="2BB1A4B7" w:rsidR="001656EA" w:rsidRPr="003E17C8" w:rsidRDefault="00905AF9" w:rsidP="00165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2675/23</w:t>
            </w:r>
          </w:p>
        </w:tc>
        <w:tc>
          <w:tcPr>
            <w:tcW w:w="1418" w:type="dxa"/>
          </w:tcPr>
          <w:p w14:paraId="0D93519A" w14:textId="22DAB4B2" w:rsidR="001656EA" w:rsidRPr="003E17C8" w:rsidRDefault="00905AF9" w:rsidP="00165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741/24</w:t>
            </w:r>
          </w:p>
        </w:tc>
        <w:tc>
          <w:tcPr>
            <w:tcW w:w="2693" w:type="dxa"/>
          </w:tcPr>
          <w:p w14:paraId="67AE48B9" w14:textId="52B95767" w:rsidR="001656EA" w:rsidRPr="003E17C8" w:rsidRDefault="001656EA" w:rsidP="00165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428E1DC" w14:textId="0589B9C3" w:rsidR="001656EA" w:rsidRPr="003E17C8" w:rsidRDefault="00C42B47" w:rsidP="001656EA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09:30</w:t>
            </w:r>
          </w:p>
        </w:tc>
      </w:tr>
      <w:tr w:rsidR="009960C7" w:rsidRPr="00BC5F1B" w14:paraId="3F5A1855" w14:textId="77777777" w:rsidTr="001D36AA">
        <w:tc>
          <w:tcPr>
            <w:tcW w:w="514" w:type="dxa"/>
          </w:tcPr>
          <w:p w14:paraId="38BEB0E6" w14:textId="7ABF721A" w:rsidR="009960C7" w:rsidRDefault="001A58F4" w:rsidP="001656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276" w:type="dxa"/>
          </w:tcPr>
          <w:p w14:paraId="069543DF" w14:textId="4B69B3F0" w:rsidR="009960C7" w:rsidRDefault="009960C7" w:rsidP="00165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1562/22</w:t>
            </w:r>
          </w:p>
        </w:tc>
        <w:tc>
          <w:tcPr>
            <w:tcW w:w="1418" w:type="dxa"/>
          </w:tcPr>
          <w:p w14:paraId="27596D19" w14:textId="42F95A64" w:rsidR="009960C7" w:rsidRDefault="009960C7" w:rsidP="00165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725/24</w:t>
            </w:r>
          </w:p>
        </w:tc>
        <w:tc>
          <w:tcPr>
            <w:tcW w:w="2693" w:type="dxa"/>
          </w:tcPr>
          <w:p w14:paraId="2CBB1C91" w14:textId="2B5AF1BF" w:rsidR="009960C7" w:rsidRDefault="009960C7" w:rsidP="00165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143C144" w14:textId="515A8C01" w:rsidR="009960C7" w:rsidRDefault="009960C7" w:rsidP="001656EA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09:30</w:t>
            </w:r>
          </w:p>
        </w:tc>
      </w:tr>
      <w:tr w:rsidR="00262C21" w:rsidRPr="00BC5F1B" w14:paraId="76B62F84" w14:textId="77777777" w:rsidTr="001D36AA">
        <w:tc>
          <w:tcPr>
            <w:tcW w:w="514" w:type="dxa"/>
          </w:tcPr>
          <w:p w14:paraId="4D5EEC69" w14:textId="1D893713" w:rsidR="00262C21" w:rsidRDefault="001A58F4" w:rsidP="00262C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276" w:type="dxa"/>
          </w:tcPr>
          <w:p w14:paraId="4DA04F5C" w14:textId="55435ED1" w:rsidR="00262C21" w:rsidRPr="003E17C8" w:rsidRDefault="009A6E7D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170/19</w:t>
            </w:r>
          </w:p>
        </w:tc>
        <w:tc>
          <w:tcPr>
            <w:tcW w:w="1418" w:type="dxa"/>
          </w:tcPr>
          <w:p w14:paraId="1A1166BF" w14:textId="640C856F" w:rsidR="00262C21" w:rsidRPr="003E17C8" w:rsidRDefault="009A6E7D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534/20</w:t>
            </w:r>
          </w:p>
        </w:tc>
        <w:tc>
          <w:tcPr>
            <w:tcW w:w="2693" w:type="dxa"/>
          </w:tcPr>
          <w:p w14:paraId="289F7D90" w14:textId="5AF8F25E" w:rsidR="00262C21" w:rsidRPr="003E17C8" w:rsidRDefault="00262C21" w:rsidP="0026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9A0BE6E" w14:textId="413F397E" w:rsidR="00262C21" w:rsidRPr="003E17C8" w:rsidRDefault="0037190E" w:rsidP="00262C21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10:15</w:t>
            </w:r>
          </w:p>
        </w:tc>
      </w:tr>
      <w:tr w:rsidR="00097EF2" w:rsidRPr="00BC5F1B" w14:paraId="4EBEF29A" w14:textId="77777777" w:rsidTr="001D36AA">
        <w:tc>
          <w:tcPr>
            <w:tcW w:w="514" w:type="dxa"/>
          </w:tcPr>
          <w:p w14:paraId="67DD80B9" w14:textId="34128F79" w:rsidR="00097EF2" w:rsidRDefault="001A58F4" w:rsidP="00097E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276" w:type="dxa"/>
          </w:tcPr>
          <w:p w14:paraId="37A039A3" w14:textId="273AACF3" w:rsidR="00097EF2" w:rsidRPr="003E17C8" w:rsidRDefault="0014042B" w:rsidP="00097E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2319/22</w:t>
            </w:r>
          </w:p>
        </w:tc>
        <w:tc>
          <w:tcPr>
            <w:tcW w:w="1418" w:type="dxa"/>
          </w:tcPr>
          <w:p w14:paraId="18CFE26E" w14:textId="388ED93F" w:rsidR="00097EF2" w:rsidRPr="003E17C8" w:rsidRDefault="0014042B" w:rsidP="00097E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939/23</w:t>
            </w:r>
          </w:p>
        </w:tc>
        <w:tc>
          <w:tcPr>
            <w:tcW w:w="2693" w:type="dxa"/>
          </w:tcPr>
          <w:p w14:paraId="7A2E62FC" w14:textId="1B76F304" w:rsidR="00097EF2" w:rsidRDefault="00097EF2" w:rsidP="00097E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0985342" w14:textId="04C562BC" w:rsidR="00097EF2" w:rsidRPr="003E17C8" w:rsidRDefault="00DA15F2" w:rsidP="00097EF2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11:00</w:t>
            </w:r>
          </w:p>
        </w:tc>
      </w:tr>
      <w:tr w:rsidR="00C97342" w:rsidRPr="00BC5F1B" w14:paraId="712FAF1F" w14:textId="77777777" w:rsidTr="001D36AA">
        <w:tc>
          <w:tcPr>
            <w:tcW w:w="514" w:type="dxa"/>
          </w:tcPr>
          <w:p w14:paraId="401CA15A" w14:textId="4716D7F1" w:rsidR="00C97342" w:rsidRDefault="001A58F4" w:rsidP="00097E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276" w:type="dxa"/>
          </w:tcPr>
          <w:p w14:paraId="2566DA5B" w14:textId="665307C3" w:rsidR="00C97342" w:rsidRPr="003E17C8" w:rsidRDefault="00495FBF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2670/23</w:t>
            </w:r>
          </w:p>
        </w:tc>
        <w:tc>
          <w:tcPr>
            <w:tcW w:w="1418" w:type="dxa"/>
          </w:tcPr>
          <w:p w14:paraId="75D394AB" w14:textId="04CBAB01" w:rsidR="00C97342" w:rsidRPr="003E17C8" w:rsidRDefault="00495FBF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348/25</w:t>
            </w:r>
          </w:p>
        </w:tc>
        <w:tc>
          <w:tcPr>
            <w:tcW w:w="2693" w:type="dxa"/>
          </w:tcPr>
          <w:p w14:paraId="50FB6C7D" w14:textId="3D55A563" w:rsidR="00C97342" w:rsidRDefault="00C97342" w:rsidP="0026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87DE7BA" w14:textId="392B9CE3" w:rsidR="00C97342" w:rsidRDefault="00495FBF" w:rsidP="00262C21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11:45</w:t>
            </w:r>
          </w:p>
        </w:tc>
      </w:tr>
      <w:tr w:rsidR="00933333" w:rsidRPr="00BC5F1B" w14:paraId="3C52CAF0" w14:textId="77777777" w:rsidTr="001D36AA">
        <w:tc>
          <w:tcPr>
            <w:tcW w:w="514" w:type="dxa"/>
          </w:tcPr>
          <w:p w14:paraId="59E04D13" w14:textId="59727E64" w:rsidR="00933333" w:rsidRDefault="001A58F4" w:rsidP="00262C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276" w:type="dxa"/>
          </w:tcPr>
          <w:p w14:paraId="0CF9BB68" w14:textId="143632E8" w:rsidR="00933333" w:rsidRPr="003E17C8" w:rsidRDefault="00CD6D74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1627/17</w:t>
            </w:r>
          </w:p>
        </w:tc>
        <w:tc>
          <w:tcPr>
            <w:tcW w:w="1418" w:type="dxa"/>
          </w:tcPr>
          <w:p w14:paraId="63972EAA" w14:textId="574B7F05" w:rsidR="00933333" w:rsidRPr="003E17C8" w:rsidRDefault="00CD6D74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279/22</w:t>
            </w:r>
          </w:p>
        </w:tc>
        <w:tc>
          <w:tcPr>
            <w:tcW w:w="2693" w:type="dxa"/>
          </w:tcPr>
          <w:p w14:paraId="39E61E34" w14:textId="19B6A501" w:rsidR="00933333" w:rsidRDefault="00933333" w:rsidP="0026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C2180B0" w14:textId="4AF8901D" w:rsidR="00933333" w:rsidRPr="003E17C8" w:rsidRDefault="00CD6D74" w:rsidP="00262C21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12:15</w:t>
            </w:r>
          </w:p>
        </w:tc>
      </w:tr>
      <w:tr w:rsidR="001560A6" w:rsidRPr="00BC5F1B" w14:paraId="6A533B26" w14:textId="77777777" w:rsidTr="001D36AA">
        <w:tc>
          <w:tcPr>
            <w:tcW w:w="514" w:type="dxa"/>
          </w:tcPr>
          <w:p w14:paraId="1532A75A" w14:textId="5E00BFB3" w:rsidR="001560A6" w:rsidRDefault="001A58F4" w:rsidP="00262C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1276" w:type="dxa"/>
          </w:tcPr>
          <w:p w14:paraId="534AE297" w14:textId="0E54B348" w:rsidR="001560A6" w:rsidRDefault="001560A6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2757/19</w:t>
            </w:r>
          </w:p>
        </w:tc>
        <w:tc>
          <w:tcPr>
            <w:tcW w:w="1418" w:type="dxa"/>
          </w:tcPr>
          <w:p w14:paraId="7AE38BDA" w14:textId="15FCEE44" w:rsidR="001560A6" w:rsidRDefault="001560A6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919/21</w:t>
            </w:r>
          </w:p>
        </w:tc>
        <w:tc>
          <w:tcPr>
            <w:tcW w:w="2693" w:type="dxa"/>
          </w:tcPr>
          <w:p w14:paraId="0679119A" w14:textId="0EE4C945" w:rsidR="001560A6" w:rsidRDefault="001560A6" w:rsidP="0026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DA4E788" w14:textId="4EF33AF7" w:rsidR="001560A6" w:rsidRDefault="001560A6" w:rsidP="00262C21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12:30</w:t>
            </w:r>
          </w:p>
        </w:tc>
      </w:tr>
      <w:tr w:rsidR="00F21F0B" w:rsidRPr="00BC5F1B" w14:paraId="3A44DB20" w14:textId="77777777" w:rsidTr="001D36AA">
        <w:tc>
          <w:tcPr>
            <w:tcW w:w="514" w:type="dxa"/>
          </w:tcPr>
          <w:p w14:paraId="628F654A" w14:textId="3B592B0F" w:rsidR="00F21F0B" w:rsidRDefault="001A58F4" w:rsidP="00262C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1276" w:type="dxa"/>
          </w:tcPr>
          <w:p w14:paraId="322DC41E" w14:textId="178880F1" w:rsidR="00F21F0B" w:rsidRDefault="00F21F0B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1686/21</w:t>
            </w:r>
          </w:p>
        </w:tc>
        <w:tc>
          <w:tcPr>
            <w:tcW w:w="1418" w:type="dxa"/>
          </w:tcPr>
          <w:p w14:paraId="20C977FC" w14:textId="349E3045" w:rsidR="00F21F0B" w:rsidRDefault="00F21F0B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357/22</w:t>
            </w:r>
          </w:p>
        </w:tc>
        <w:tc>
          <w:tcPr>
            <w:tcW w:w="2693" w:type="dxa"/>
          </w:tcPr>
          <w:p w14:paraId="6C0CC427" w14:textId="7A0A0E7D" w:rsidR="00F21F0B" w:rsidRDefault="00F21F0B" w:rsidP="0026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0CE028E" w14:textId="7E02832D" w:rsidR="00F21F0B" w:rsidRDefault="00F21F0B" w:rsidP="00262C21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12:45</w:t>
            </w:r>
          </w:p>
        </w:tc>
      </w:tr>
      <w:tr w:rsidR="00DC760A" w:rsidRPr="00BC5F1B" w14:paraId="2882122F" w14:textId="77777777" w:rsidTr="001D36AA">
        <w:tc>
          <w:tcPr>
            <w:tcW w:w="514" w:type="dxa"/>
          </w:tcPr>
          <w:p w14:paraId="48DADFDC" w14:textId="2F314A63" w:rsidR="00DC760A" w:rsidRDefault="001A58F4" w:rsidP="00262C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1276" w:type="dxa"/>
          </w:tcPr>
          <w:p w14:paraId="0FCAE579" w14:textId="7B516A6C" w:rsidR="00DC760A" w:rsidRDefault="00DC760A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355/23</w:t>
            </w:r>
          </w:p>
        </w:tc>
        <w:tc>
          <w:tcPr>
            <w:tcW w:w="1418" w:type="dxa"/>
          </w:tcPr>
          <w:p w14:paraId="75D211AB" w14:textId="5FEAF58C" w:rsidR="00DC760A" w:rsidRDefault="00DC760A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733/24</w:t>
            </w:r>
          </w:p>
        </w:tc>
        <w:tc>
          <w:tcPr>
            <w:tcW w:w="2693" w:type="dxa"/>
          </w:tcPr>
          <w:p w14:paraId="16FCCE9A" w14:textId="6EDADAFA" w:rsidR="00DC760A" w:rsidRDefault="00DC760A" w:rsidP="0026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8E989F" w14:textId="40D372E3" w:rsidR="00DC760A" w:rsidRDefault="00DC760A" w:rsidP="00262C21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13:00</w:t>
            </w:r>
          </w:p>
        </w:tc>
      </w:tr>
      <w:tr w:rsidR="00C97342" w:rsidRPr="00BC5F1B" w14:paraId="2C5A278E" w14:textId="77777777" w:rsidTr="001D36AA">
        <w:tc>
          <w:tcPr>
            <w:tcW w:w="514" w:type="dxa"/>
          </w:tcPr>
          <w:p w14:paraId="4CD4941B" w14:textId="32A9D5A3" w:rsidR="00C97342" w:rsidRDefault="001A58F4" w:rsidP="00262C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1276" w:type="dxa"/>
          </w:tcPr>
          <w:p w14:paraId="1242ABC0" w14:textId="622F7C51" w:rsidR="00C97342" w:rsidRPr="003E17C8" w:rsidRDefault="00C97342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61/25</w:t>
            </w:r>
          </w:p>
        </w:tc>
        <w:tc>
          <w:tcPr>
            <w:tcW w:w="1418" w:type="dxa"/>
          </w:tcPr>
          <w:p w14:paraId="22C3935C" w14:textId="4BA0C514" w:rsidR="00C97342" w:rsidRPr="003E17C8" w:rsidRDefault="00C97342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</w:t>
            </w:r>
          </w:p>
        </w:tc>
        <w:tc>
          <w:tcPr>
            <w:tcW w:w="2693" w:type="dxa"/>
          </w:tcPr>
          <w:p w14:paraId="43F8E326" w14:textId="5D0F958A" w:rsidR="00C97342" w:rsidRDefault="00C97342" w:rsidP="0026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2F0185" w14:textId="1612180B" w:rsidR="00C97342" w:rsidRDefault="00C97342" w:rsidP="00262C21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13:30</w:t>
            </w:r>
          </w:p>
        </w:tc>
      </w:tr>
      <w:tr w:rsidR="00AB76B2" w:rsidRPr="00BC5F1B" w14:paraId="34165232" w14:textId="77777777" w:rsidTr="001D36AA">
        <w:tc>
          <w:tcPr>
            <w:tcW w:w="514" w:type="dxa"/>
          </w:tcPr>
          <w:p w14:paraId="3398D34E" w14:textId="127E0CA0" w:rsidR="00AB76B2" w:rsidRDefault="001A58F4" w:rsidP="00262C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276" w:type="dxa"/>
          </w:tcPr>
          <w:p w14:paraId="08EF2A36" w14:textId="789E3B02" w:rsidR="00AB76B2" w:rsidRPr="003E17C8" w:rsidRDefault="00E7498A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997/23</w:t>
            </w:r>
          </w:p>
        </w:tc>
        <w:tc>
          <w:tcPr>
            <w:tcW w:w="1418" w:type="dxa"/>
          </w:tcPr>
          <w:p w14:paraId="5A33090C" w14:textId="338B4F61" w:rsidR="00AB76B2" w:rsidRPr="003E17C8" w:rsidRDefault="00E7498A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680/24</w:t>
            </w:r>
          </w:p>
        </w:tc>
        <w:tc>
          <w:tcPr>
            <w:tcW w:w="2693" w:type="dxa"/>
          </w:tcPr>
          <w:p w14:paraId="72EEEA5F" w14:textId="39E8BE8D" w:rsidR="00AB76B2" w:rsidRPr="003E17C8" w:rsidRDefault="00AB76B2" w:rsidP="0026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A2369F" w14:textId="2010C289" w:rsidR="00AB76B2" w:rsidRPr="003E17C8" w:rsidRDefault="00DA15F2" w:rsidP="00262C21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14:00</w:t>
            </w:r>
          </w:p>
        </w:tc>
      </w:tr>
      <w:tr w:rsidR="00DA15F2" w:rsidRPr="00BC5F1B" w14:paraId="42D4E911" w14:textId="77777777" w:rsidTr="001D36AA">
        <w:tc>
          <w:tcPr>
            <w:tcW w:w="514" w:type="dxa"/>
          </w:tcPr>
          <w:p w14:paraId="66807BDF" w14:textId="73AFCB51" w:rsidR="00DA15F2" w:rsidRDefault="001A58F4" w:rsidP="00262C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1276" w:type="dxa"/>
          </w:tcPr>
          <w:p w14:paraId="6A1CF6C5" w14:textId="730C7021" w:rsidR="00DA15F2" w:rsidRPr="003E17C8" w:rsidRDefault="003A48EA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1843/19</w:t>
            </w:r>
          </w:p>
        </w:tc>
        <w:tc>
          <w:tcPr>
            <w:tcW w:w="1418" w:type="dxa"/>
          </w:tcPr>
          <w:p w14:paraId="7433DED2" w14:textId="63E49332" w:rsidR="00DA15F2" w:rsidRPr="003E17C8" w:rsidRDefault="003A48EA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866/23</w:t>
            </w:r>
          </w:p>
        </w:tc>
        <w:tc>
          <w:tcPr>
            <w:tcW w:w="2693" w:type="dxa"/>
          </w:tcPr>
          <w:p w14:paraId="04F816C7" w14:textId="30E304E2" w:rsidR="00DA15F2" w:rsidRPr="003E17C8" w:rsidRDefault="00DA15F2" w:rsidP="0026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C8E86C4" w14:textId="22109F34" w:rsidR="00DA15F2" w:rsidRPr="003E17C8" w:rsidRDefault="00DA15F2" w:rsidP="00262C21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15:00</w:t>
            </w:r>
          </w:p>
        </w:tc>
      </w:tr>
      <w:tr w:rsidR="00B24565" w:rsidRPr="00BC5F1B" w14:paraId="0ACE0F21" w14:textId="77777777" w:rsidTr="001D36AA">
        <w:tc>
          <w:tcPr>
            <w:tcW w:w="514" w:type="dxa"/>
          </w:tcPr>
          <w:p w14:paraId="60893042" w14:textId="41528CC1" w:rsidR="00B24565" w:rsidRDefault="001A58F4" w:rsidP="00262C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1276" w:type="dxa"/>
          </w:tcPr>
          <w:p w14:paraId="0A0D3CCE" w14:textId="529F6334" w:rsidR="00B24565" w:rsidRPr="003E17C8" w:rsidRDefault="00B24565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1140/15</w:t>
            </w:r>
          </w:p>
        </w:tc>
        <w:tc>
          <w:tcPr>
            <w:tcW w:w="1418" w:type="dxa"/>
          </w:tcPr>
          <w:p w14:paraId="38E262BC" w14:textId="1876F7AB" w:rsidR="00B24565" w:rsidRPr="003E17C8" w:rsidRDefault="00B24565" w:rsidP="00262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35/18</w:t>
            </w:r>
          </w:p>
        </w:tc>
        <w:tc>
          <w:tcPr>
            <w:tcW w:w="2693" w:type="dxa"/>
          </w:tcPr>
          <w:p w14:paraId="5FF28D1A" w14:textId="103F2DE4" w:rsidR="00B24565" w:rsidRPr="003E17C8" w:rsidRDefault="00B24565" w:rsidP="00262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71C113B" w14:textId="51D5622D" w:rsidR="00B24565" w:rsidRDefault="00B24565" w:rsidP="00262C21">
            <w:pPr>
              <w:jc w:val="center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15:30</w:t>
            </w:r>
          </w:p>
        </w:tc>
      </w:tr>
      <w:bookmarkEnd w:id="0"/>
    </w:tbl>
    <w:p w14:paraId="33CA3952" w14:textId="7005C931" w:rsidR="00794B83" w:rsidRDefault="00794B83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290444CE" w14:textId="23D04ACF" w:rsidR="00794B83" w:rsidRDefault="00794B83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08D2B4FA" w14:textId="1675A321" w:rsidR="00794B83" w:rsidRDefault="00794B83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39FFE754" w14:textId="295A6027" w:rsidR="00794B83" w:rsidRDefault="00794B83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0B277B75" w14:textId="4049DC3E" w:rsidR="00794B83" w:rsidRDefault="00794B83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6C931288" w14:textId="613AEDB4" w:rsidR="004853E8" w:rsidRDefault="004853E8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2CBE0DCD" w14:textId="12242B2C" w:rsidR="004853E8" w:rsidRDefault="004853E8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1098E538" w14:textId="549E4B97" w:rsidR="004853E8" w:rsidRDefault="004853E8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57C6CD2D" w14:textId="00BA11B7" w:rsidR="004853E8" w:rsidRDefault="004853E8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7D464F33" w14:textId="0D5960CD" w:rsidR="004853E8" w:rsidRDefault="004853E8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38E34E7F" w14:textId="0347368E" w:rsidR="004853E8" w:rsidRDefault="004853E8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5E04A5F3" w14:textId="735F363D" w:rsidR="004853E8" w:rsidRDefault="004853E8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26B0C6A3" w14:textId="66C11415" w:rsidR="004853E8" w:rsidRDefault="004853E8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7DE9B4DA" w14:textId="09CC1505" w:rsidR="00912587" w:rsidRDefault="00912587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754F242D" w14:textId="782BB77F" w:rsidR="00912587" w:rsidRDefault="00912587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402B8BBB" w14:textId="6CCFAEB7" w:rsidR="00912587" w:rsidRDefault="00912587" w:rsidP="001E55E3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</w:p>
    <w:p w14:paraId="579FEAFC" w14:textId="77777777" w:rsidR="001656EA" w:rsidRDefault="001656EA" w:rsidP="001E55E3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lang w:eastAsia="it-IT"/>
        </w:rPr>
      </w:pPr>
    </w:p>
    <w:p w14:paraId="47E84975" w14:textId="77777777" w:rsidR="003958ED" w:rsidRDefault="003958ED" w:rsidP="001E55E3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lang w:eastAsia="it-IT"/>
        </w:rPr>
      </w:pPr>
    </w:p>
    <w:p w14:paraId="4750B97E" w14:textId="77777777" w:rsidR="003958ED" w:rsidRDefault="003958ED" w:rsidP="001E55E3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6BD4BB40" w14:textId="77777777" w:rsidR="002C5223" w:rsidRDefault="003958ED" w:rsidP="001E55E3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 w:rsidRPr="002C5223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 xml:space="preserve">EVENTUALI PROCEDIMENTI NON INDICATI </w:t>
      </w:r>
    </w:p>
    <w:p w14:paraId="605ADF22" w14:textId="62D04ADC" w:rsidR="003958ED" w:rsidRPr="002C5223" w:rsidRDefault="003958ED" w:rsidP="001E55E3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 w:rsidRPr="002C5223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SARANNO COMUNQUE OGGETTO DI TRATTAZIONE</w:t>
      </w:r>
    </w:p>
    <w:p w14:paraId="3B83B353" w14:textId="77777777" w:rsidR="003958ED" w:rsidRDefault="003958ED" w:rsidP="001E55E3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lang w:eastAsia="it-IT"/>
        </w:rPr>
      </w:pPr>
    </w:p>
    <w:p w14:paraId="356561DA" w14:textId="77777777" w:rsidR="003958ED" w:rsidRDefault="003958ED" w:rsidP="001E55E3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lang w:eastAsia="it-IT"/>
        </w:rPr>
      </w:pPr>
    </w:p>
    <w:p w14:paraId="55EA52A9" w14:textId="77777777" w:rsidR="003958ED" w:rsidRDefault="003958ED" w:rsidP="001E55E3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lang w:eastAsia="it-IT"/>
        </w:rPr>
      </w:pPr>
    </w:p>
    <w:p w14:paraId="1F06877E" w14:textId="25211089" w:rsidR="00EC1629" w:rsidRPr="00382C8F" w:rsidRDefault="00EC1629" w:rsidP="00EC1629">
      <w:pPr>
        <w:tabs>
          <w:tab w:val="left" w:pos="3585"/>
        </w:tabs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</w:t>
      </w:r>
      <w:r w:rsidRPr="00382C8F">
        <w:rPr>
          <w:rFonts w:ascii="Times New Roman" w:eastAsia="Times New Roman" w:hAnsi="Times New Roman" w:cs="Times New Roman"/>
          <w:lang w:eastAsia="it-IT"/>
        </w:rPr>
        <w:t xml:space="preserve">Tempio P. </w:t>
      </w:r>
      <w:r w:rsidR="009E722A">
        <w:rPr>
          <w:rFonts w:ascii="Times New Roman" w:eastAsia="Times New Roman" w:hAnsi="Times New Roman" w:cs="Times New Roman"/>
          <w:lang w:eastAsia="it-IT"/>
        </w:rPr>
        <w:t>09</w:t>
      </w:r>
      <w:r w:rsidR="00CC0D66">
        <w:rPr>
          <w:rFonts w:ascii="Times New Roman" w:eastAsia="Times New Roman" w:hAnsi="Times New Roman" w:cs="Times New Roman"/>
          <w:lang w:eastAsia="it-IT"/>
        </w:rPr>
        <w:t>/07/2026</w:t>
      </w: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</w:t>
      </w:r>
      <w:r w:rsidRPr="00382C8F">
        <w:rPr>
          <w:rFonts w:ascii="Times New Roman" w:eastAsia="Times New Roman" w:hAnsi="Times New Roman" w:cs="Times New Roman"/>
          <w:lang w:eastAsia="it-IT"/>
        </w:rPr>
        <w:t>Il cancelliere</w:t>
      </w:r>
    </w:p>
    <w:p w14:paraId="5888ADBC" w14:textId="77777777" w:rsidR="00EC1629" w:rsidRDefault="00EC1629" w:rsidP="00EC1629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 </w:t>
      </w:r>
      <w:r w:rsidRPr="00382C8F">
        <w:rPr>
          <w:rFonts w:ascii="Times New Roman" w:eastAsia="Times New Roman" w:hAnsi="Times New Roman" w:cs="Times New Roman"/>
          <w:lang w:eastAsia="it-IT"/>
        </w:rPr>
        <w:t>Dott.ssa Manuela Spanu</w:t>
      </w:r>
    </w:p>
    <w:p w14:paraId="130DD63B" w14:textId="77777777" w:rsidR="00EC1629" w:rsidRPr="00382C8F" w:rsidRDefault="00EC1629" w:rsidP="001E55E3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lang w:eastAsia="it-IT"/>
        </w:rPr>
      </w:pPr>
    </w:p>
    <w:sectPr w:rsidR="00EC1629" w:rsidRPr="00382C8F" w:rsidSect="003321DB">
      <w:footerReference w:type="default" r:id="rId10"/>
      <w:pgSz w:w="11906" w:h="16838"/>
      <w:pgMar w:top="567" w:right="851" w:bottom="709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F95E2" w14:textId="77777777" w:rsidR="00CB4AD5" w:rsidRDefault="00CB4AD5" w:rsidP="00D015F9">
      <w:pPr>
        <w:spacing w:after="0" w:line="240" w:lineRule="auto"/>
      </w:pPr>
      <w:r>
        <w:separator/>
      </w:r>
    </w:p>
  </w:endnote>
  <w:endnote w:type="continuationSeparator" w:id="0">
    <w:p w14:paraId="59502B28" w14:textId="77777777" w:rsidR="00CB4AD5" w:rsidRDefault="00CB4AD5" w:rsidP="00D0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4A39" w14:textId="070D3352" w:rsidR="00B04009" w:rsidRDefault="00B04009">
    <w:pPr>
      <w:pStyle w:val="Pidipagin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19BF" w14:textId="77777777" w:rsidR="00CB4AD5" w:rsidRDefault="00CB4AD5" w:rsidP="00D015F9">
      <w:pPr>
        <w:spacing w:after="0" w:line="240" w:lineRule="auto"/>
      </w:pPr>
      <w:r>
        <w:separator/>
      </w:r>
    </w:p>
  </w:footnote>
  <w:footnote w:type="continuationSeparator" w:id="0">
    <w:p w14:paraId="1E62A9C2" w14:textId="77777777" w:rsidR="00CB4AD5" w:rsidRDefault="00CB4AD5" w:rsidP="00D01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5248"/>
    <w:multiLevelType w:val="hybridMultilevel"/>
    <w:tmpl w:val="B9AEC5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03EB0"/>
    <w:multiLevelType w:val="hybridMultilevel"/>
    <w:tmpl w:val="08AC0DF4"/>
    <w:lvl w:ilvl="0" w:tplc="80A258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64947"/>
    <w:multiLevelType w:val="hybridMultilevel"/>
    <w:tmpl w:val="1BA84F80"/>
    <w:lvl w:ilvl="0" w:tplc="C72A346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D41FB"/>
    <w:multiLevelType w:val="hybridMultilevel"/>
    <w:tmpl w:val="BE5C56EE"/>
    <w:lvl w:ilvl="0" w:tplc="801A0C3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C38C9"/>
    <w:multiLevelType w:val="hybridMultilevel"/>
    <w:tmpl w:val="B20055BA"/>
    <w:lvl w:ilvl="0" w:tplc="40AA15D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627A1"/>
    <w:multiLevelType w:val="hybridMultilevel"/>
    <w:tmpl w:val="3536A980"/>
    <w:lvl w:ilvl="0" w:tplc="485C5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71F63"/>
    <w:multiLevelType w:val="hybridMultilevel"/>
    <w:tmpl w:val="A6CC5A60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014961761">
    <w:abstractNumId w:val="6"/>
  </w:num>
  <w:num w:numId="2" w16cid:durableId="1602294970">
    <w:abstractNumId w:val="0"/>
  </w:num>
  <w:num w:numId="3" w16cid:durableId="110248637">
    <w:abstractNumId w:val="4"/>
  </w:num>
  <w:num w:numId="4" w16cid:durableId="1328172025">
    <w:abstractNumId w:val="3"/>
  </w:num>
  <w:num w:numId="5" w16cid:durableId="552499414">
    <w:abstractNumId w:val="2"/>
  </w:num>
  <w:num w:numId="6" w16cid:durableId="1299408695">
    <w:abstractNumId w:val="1"/>
  </w:num>
  <w:num w:numId="7" w16cid:durableId="971521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AC"/>
    <w:rsid w:val="000105BC"/>
    <w:rsid w:val="00010BBE"/>
    <w:rsid w:val="00012A58"/>
    <w:rsid w:val="00014AB8"/>
    <w:rsid w:val="00016B06"/>
    <w:rsid w:val="00016D56"/>
    <w:rsid w:val="00024034"/>
    <w:rsid w:val="0002552A"/>
    <w:rsid w:val="00025EB3"/>
    <w:rsid w:val="0002753A"/>
    <w:rsid w:val="00033DDF"/>
    <w:rsid w:val="00034BA7"/>
    <w:rsid w:val="00036E47"/>
    <w:rsid w:val="00040251"/>
    <w:rsid w:val="0004185A"/>
    <w:rsid w:val="00043732"/>
    <w:rsid w:val="00043C79"/>
    <w:rsid w:val="0004764F"/>
    <w:rsid w:val="00050E74"/>
    <w:rsid w:val="00052DCE"/>
    <w:rsid w:val="00054DE2"/>
    <w:rsid w:val="00056880"/>
    <w:rsid w:val="000579AC"/>
    <w:rsid w:val="00067AFE"/>
    <w:rsid w:val="00067C7F"/>
    <w:rsid w:val="00073D1E"/>
    <w:rsid w:val="000743AB"/>
    <w:rsid w:val="00074458"/>
    <w:rsid w:val="000769D0"/>
    <w:rsid w:val="00077D39"/>
    <w:rsid w:val="00081D82"/>
    <w:rsid w:val="00085781"/>
    <w:rsid w:val="000905B1"/>
    <w:rsid w:val="0009486E"/>
    <w:rsid w:val="000962DC"/>
    <w:rsid w:val="00097EF2"/>
    <w:rsid w:val="000A058B"/>
    <w:rsid w:val="000A3921"/>
    <w:rsid w:val="000A7EEF"/>
    <w:rsid w:val="000B1070"/>
    <w:rsid w:val="000B5681"/>
    <w:rsid w:val="000B6B63"/>
    <w:rsid w:val="000B6C73"/>
    <w:rsid w:val="000B7A9E"/>
    <w:rsid w:val="000B7CA7"/>
    <w:rsid w:val="000C5CFF"/>
    <w:rsid w:val="000D3C6C"/>
    <w:rsid w:val="000E039A"/>
    <w:rsid w:val="000E1494"/>
    <w:rsid w:val="000E240A"/>
    <w:rsid w:val="000E2F55"/>
    <w:rsid w:val="000F5CCC"/>
    <w:rsid w:val="000F717C"/>
    <w:rsid w:val="00101538"/>
    <w:rsid w:val="00101B7E"/>
    <w:rsid w:val="001059F2"/>
    <w:rsid w:val="001122B0"/>
    <w:rsid w:val="00114FAB"/>
    <w:rsid w:val="001161E7"/>
    <w:rsid w:val="00121605"/>
    <w:rsid w:val="00124A48"/>
    <w:rsid w:val="00124DDD"/>
    <w:rsid w:val="00126F51"/>
    <w:rsid w:val="001347AD"/>
    <w:rsid w:val="001401C5"/>
    <w:rsid w:val="0014042B"/>
    <w:rsid w:val="00140745"/>
    <w:rsid w:val="00141CF7"/>
    <w:rsid w:val="00141F1D"/>
    <w:rsid w:val="00142D0C"/>
    <w:rsid w:val="0014361A"/>
    <w:rsid w:val="001444DC"/>
    <w:rsid w:val="0014503F"/>
    <w:rsid w:val="00146682"/>
    <w:rsid w:val="00150DC4"/>
    <w:rsid w:val="00150FEB"/>
    <w:rsid w:val="00153350"/>
    <w:rsid w:val="001560A6"/>
    <w:rsid w:val="00156915"/>
    <w:rsid w:val="00157963"/>
    <w:rsid w:val="00162181"/>
    <w:rsid w:val="001656EA"/>
    <w:rsid w:val="00166895"/>
    <w:rsid w:val="00166BA0"/>
    <w:rsid w:val="00167305"/>
    <w:rsid w:val="0017138D"/>
    <w:rsid w:val="00175B3A"/>
    <w:rsid w:val="0017671F"/>
    <w:rsid w:val="0018221C"/>
    <w:rsid w:val="001841A9"/>
    <w:rsid w:val="00187D97"/>
    <w:rsid w:val="00187EAA"/>
    <w:rsid w:val="00195D46"/>
    <w:rsid w:val="00195DD7"/>
    <w:rsid w:val="00197245"/>
    <w:rsid w:val="001973CC"/>
    <w:rsid w:val="001A30C4"/>
    <w:rsid w:val="001A4188"/>
    <w:rsid w:val="001A58F4"/>
    <w:rsid w:val="001B2A1A"/>
    <w:rsid w:val="001B2F2B"/>
    <w:rsid w:val="001C1836"/>
    <w:rsid w:val="001C30F9"/>
    <w:rsid w:val="001C4828"/>
    <w:rsid w:val="001C4E3B"/>
    <w:rsid w:val="001C6771"/>
    <w:rsid w:val="001C7768"/>
    <w:rsid w:val="001D1A11"/>
    <w:rsid w:val="001D36AA"/>
    <w:rsid w:val="001D4192"/>
    <w:rsid w:val="001D6E98"/>
    <w:rsid w:val="001D6FBB"/>
    <w:rsid w:val="001E1368"/>
    <w:rsid w:val="001E1B99"/>
    <w:rsid w:val="001E32AC"/>
    <w:rsid w:val="001E55E3"/>
    <w:rsid w:val="001E7FB7"/>
    <w:rsid w:val="001F0B7F"/>
    <w:rsid w:val="001F118E"/>
    <w:rsid w:val="001F1F3A"/>
    <w:rsid w:val="001F3215"/>
    <w:rsid w:val="001F4E22"/>
    <w:rsid w:val="001F7F73"/>
    <w:rsid w:val="0020294D"/>
    <w:rsid w:val="002061CA"/>
    <w:rsid w:val="00206CA8"/>
    <w:rsid w:val="002122B7"/>
    <w:rsid w:val="00214EA0"/>
    <w:rsid w:val="00216E7D"/>
    <w:rsid w:val="00220601"/>
    <w:rsid w:val="00221507"/>
    <w:rsid w:val="002234CC"/>
    <w:rsid w:val="00224634"/>
    <w:rsid w:val="002311D9"/>
    <w:rsid w:val="00235D8F"/>
    <w:rsid w:val="002361A5"/>
    <w:rsid w:val="002418D7"/>
    <w:rsid w:val="002428AC"/>
    <w:rsid w:val="00242C85"/>
    <w:rsid w:val="0024385D"/>
    <w:rsid w:val="00246701"/>
    <w:rsid w:val="00247D04"/>
    <w:rsid w:val="00250731"/>
    <w:rsid w:val="00251BAB"/>
    <w:rsid w:val="00255C09"/>
    <w:rsid w:val="0025647E"/>
    <w:rsid w:val="002604BD"/>
    <w:rsid w:val="002607AB"/>
    <w:rsid w:val="00262057"/>
    <w:rsid w:val="00262C21"/>
    <w:rsid w:val="002650BA"/>
    <w:rsid w:val="002669B9"/>
    <w:rsid w:val="00270620"/>
    <w:rsid w:val="00277839"/>
    <w:rsid w:val="0028399C"/>
    <w:rsid w:val="002849A5"/>
    <w:rsid w:val="00285B93"/>
    <w:rsid w:val="002860D9"/>
    <w:rsid w:val="002A1B72"/>
    <w:rsid w:val="002A236E"/>
    <w:rsid w:val="002A3D06"/>
    <w:rsid w:val="002A40BD"/>
    <w:rsid w:val="002B2F9A"/>
    <w:rsid w:val="002B456B"/>
    <w:rsid w:val="002B6DBD"/>
    <w:rsid w:val="002C0499"/>
    <w:rsid w:val="002C0A46"/>
    <w:rsid w:val="002C2EA2"/>
    <w:rsid w:val="002C3D6D"/>
    <w:rsid w:val="002C5223"/>
    <w:rsid w:val="002C669E"/>
    <w:rsid w:val="002C6F48"/>
    <w:rsid w:val="002D3E6E"/>
    <w:rsid w:val="002F2E21"/>
    <w:rsid w:val="002F4F63"/>
    <w:rsid w:val="00303926"/>
    <w:rsid w:val="00303D0E"/>
    <w:rsid w:val="0030444F"/>
    <w:rsid w:val="00305889"/>
    <w:rsid w:val="00305CE3"/>
    <w:rsid w:val="00307977"/>
    <w:rsid w:val="00307D82"/>
    <w:rsid w:val="00307E98"/>
    <w:rsid w:val="003121A0"/>
    <w:rsid w:val="003122BB"/>
    <w:rsid w:val="00313E30"/>
    <w:rsid w:val="0031482C"/>
    <w:rsid w:val="00317C0F"/>
    <w:rsid w:val="003242D1"/>
    <w:rsid w:val="00324A2F"/>
    <w:rsid w:val="00325075"/>
    <w:rsid w:val="00325A37"/>
    <w:rsid w:val="003308E4"/>
    <w:rsid w:val="003321DB"/>
    <w:rsid w:val="00332A2B"/>
    <w:rsid w:val="00333F6B"/>
    <w:rsid w:val="003347DC"/>
    <w:rsid w:val="00334880"/>
    <w:rsid w:val="00334AAC"/>
    <w:rsid w:val="00337377"/>
    <w:rsid w:val="0034788C"/>
    <w:rsid w:val="00350491"/>
    <w:rsid w:val="003509E0"/>
    <w:rsid w:val="00355A66"/>
    <w:rsid w:val="00362E51"/>
    <w:rsid w:val="003639B2"/>
    <w:rsid w:val="00364D78"/>
    <w:rsid w:val="00366ECA"/>
    <w:rsid w:val="00370C26"/>
    <w:rsid w:val="00371100"/>
    <w:rsid w:val="003714E0"/>
    <w:rsid w:val="0037190E"/>
    <w:rsid w:val="003811DE"/>
    <w:rsid w:val="00381D39"/>
    <w:rsid w:val="00382C8F"/>
    <w:rsid w:val="0038418B"/>
    <w:rsid w:val="00384CBE"/>
    <w:rsid w:val="00385623"/>
    <w:rsid w:val="00386277"/>
    <w:rsid w:val="00387DA5"/>
    <w:rsid w:val="003958ED"/>
    <w:rsid w:val="003973B5"/>
    <w:rsid w:val="003A0085"/>
    <w:rsid w:val="003A188F"/>
    <w:rsid w:val="003A48EA"/>
    <w:rsid w:val="003A5CB8"/>
    <w:rsid w:val="003A6A11"/>
    <w:rsid w:val="003A6A75"/>
    <w:rsid w:val="003B13F0"/>
    <w:rsid w:val="003B6589"/>
    <w:rsid w:val="003B784E"/>
    <w:rsid w:val="003B7AAA"/>
    <w:rsid w:val="003C5E47"/>
    <w:rsid w:val="003C64E4"/>
    <w:rsid w:val="003C6C3E"/>
    <w:rsid w:val="003D2634"/>
    <w:rsid w:val="003E033C"/>
    <w:rsid w:val="003E17C8"/>
    <w:rsid w:val="003E3BBF"/>
    <w:rsid w:val="003E599B"/>
    <w:rsid w:val="003F3A29"/>
    <w:rsid w:val="003F3B66"/>
    <w:rsid w:val="003F6DE5"/>
    <w:rsid w:val="00404C66"/>
    <w:rsid w:val="00405EC5"/>
    <w:rsid w:val="00414808"/>
    <w:rsid w:val="004149AB"/>
    <w:rsid w:val="0041571C"/>
    <w:rsid w:val="00416085"/>
    <w:rsid w:val="00420A22"/>
    <w:rsid w:val="00421E80"/>
    <w:rsid w:val="00425282"/>
    <w:rsid w:val="004343E4"/>
    <w:rsid w:val="00434834"/>
    <w:rsid w:val="00440325"/>
    <w:rsid w:val="004405EA"/>
    <w:rsid w:val="004437B4"/>
    <w:rsid w:val="00446DFB"/>
    <w:rsid w:val="00451438"/>
    <w:rsid w:val="00452B51"/>
    <w:rsid w:val="00467B9B"/>
    <w:rsid w:val="00470E83"/>
    <w:rsid w:val="004767EB"/>
    <w:rsid w:val="00476BDA"/>
    <w:rsid w:val="004849B3"/>
    <w:rsid w:val="004852A4"/>
    <w:rsid w:val="004853E8"/>
    <w:rsid w:val="0048552F"/>
    <w:rsid w:val="00485E93"/>
    <w:rsid w:val="00486F1B"/>
    <w:rsid w:val="004918F5"/>
    <w:rsid w:val="00491A88"/>
    <w:rsid w:val="00493C0E"/>
    <w:rsid w:val="00495FBF"/>
    <w:rsid w:val="004965E3"/>
    <w:rsid w:val="00497943"/>
    <w:rsid w:val="004A287A"/>
    <w:rsid w:val="004A3625"/>
    <w:rsid w:val="004A7CCC"/>
    <w:rsid w:val="004B25B0"/>
    <w:rsid w:val="004B712C"/>
    <w:rsid w:val="004C2F32"/>
    <w:rsid w:val="004C40BA"/>
    <w:rsid w:val="004D01D4"/>
    <w:rsid w:val="004D0E4F"/>
    <w:rsid w:val="004D0E5B"/>
    <w:rsid w:val="004D243A"/>
    <w:rsid w:val="004D3DF7"/>
    <w:rsid w:val="004D4DE7"/>
    <w:rsid w:val="004D7777"/>
    <w:rsid w:val="004E1B0E"/>
    <w:rsid w:val="004E3CA9"/>
    <w:rsid w:val="004E499A"/>
    <w:rsid w:val="004F1944"/>
    <w:rsid w:val="004F61E3"/>
    <w:rsid w:val="004F7B45"/>
    <w:rsid w:val="0050326F"/>
    <w:rsid w:val="005040EA"/>
    <w:rsid w:val="0050610E"/>
    <w:rsid w:val="00507F07"/>
    <w:rsid w:val="00517C99"/>
    <w:rsid w:val="005246A2"/>
    <w:rsid w:val="005254C1"/>
    <w:rsid w:val="00525CF8"/>
    <w:rsid w:val="005271AC"/>
    <w:rsid w:val="00532BD8"/>
    <w:rsid w:val="00532EE6"/>
    <w:rsid w:val="00533EA4"/>
    <w:rsid w:val="00544825"/>
    <w:rsid w:val="0054537F"/>
    <w:rsid w:val="00551C0D"/>
    <w:rsid w:val="005537CD"/>
    <w:rsid w:val="00555DE3"/>
    <w:rsid w:val="00560986"/>
    <w:rsid w:val="0056438C"/>
    <w:rsid w:val="00564515"/>
    <w:rsid w:val="00565119"/>
    <w:rsid w:val="00570C85"/>
    <w:rsid w:val="00571411"/>
    <w:rsid w:val="0057326C"/>
    <w:rsid w:val="00584C94"/>
    <w:rsid w:val="005924A1"/>
    <w:rsid w:val="00593264"/>
    <w:rsid w:val="005938E8"/>
    <w:rsid w:val="00595C80"/>
    <w:rsid w:val="005A47C3"/>
    <w:rsid w:val="005A68BD"/>
    <w:rsid w:val="005A7074"/>
    <w:rsid w:val="005A7ACD"/>
    <w:rsid w:val="005B2A15"/>
    <w:rsid w:val="005B3222"/>
    <w:rsid w:val="005B3FB5"/>
    <w:rsid w:val="005C3AD7"/>
    <w:rsid w:val="005C3DD0"/>
    <w:rsid w:val="005D6E2C"/>
    <w:rsid w:val="005E354A"/>
    <w:rsid w:val="005E3E40"/>
    <w:rsid w:val="005E6906"/>
    <w:rsid w:val="005F06D2"/>
    <w:rsid w:val="005F43D7"/>
    <w:rsid w:val="005F65D7"/>
    <w:rsid w:val="005F68E9"/>
    <w:rsid w:val="00603200"/>
    <w:rsid w:val="00607D2B"/>
    <w:rsid w:val="006106F6"/>
    <w:rsid w:val="00611A6D"/>
    <w:rsid w:val="0061200F"/>
    <w:rsid w:val="00614F6D"/>
    <w:rsid w:val="00615628"/>
    <w:rsid w:val="006156F0"/>
    <w:rsid w:val="006228D9"/>
    <w:rsid w:val="00623C30"/>
    <w:rsid w:val="00624DFC"/>
    <w:rsid w:val="00626943"/>
    <w:rsid w:val="00632229"/>
    <w:rsid w:val="00632B67"/>
    <w:rsid w:val="00636993"/>
    <w:rsid w:val="00641DDC"/>
    <w:rsid w:val="00645B2A"/>
    <w:rsid w:val="00646D67"/>
    <w:rsid w:val="00651C46"/>
    <w:rsid w:val="006532DA"/>
    <w:rsid w:val="006552E2"/>
    <w:rsid w:val="0065725E"/>
    <w:rsid w:val="006575C0"/>
    <w:rsid w:val="00665C58"/>
    <w:rsid w:val="00666A2F"/>
    <w:rsid w:val="006700D8"/>
    <w:rsid w:val="006729F5"/>
    <w:rsid w:val="00676D0B"/>
    <w:rsid w:val="00680A85"/>
    <w:rsid w:val="006836E7"/>
    <w:rsid w:val="00684A15"/>
    <w:rsid w:val="006851F3"/>
    <w:rsid w:val="0068779B"/>
    <w:rsid w:val="00691F7F"/>
    <w:rsid w:val="0069578E"/>
    <w:rsid w:val="006A3EBB"/>
    <w:rsid w:val="006A4331"/>
    <w:rsid w:val="006B1D39"/>
    <w:rsid w:val="006B1F09"/>
    <w:rsid w:val="006B52A4"/>
    <w:rsid w:val="006B794C"/>
    <w:rsid w:val="006C0056"/>
    <w:rsid w:val="006C1416"/>
    <w:rsid w:val="006C2F86"/>
    <w:rsid w:val="006C649F"/>
    <w:rsid w:val="006C6F76"/>
    <w:rsid w:val="006C71A6"/>
    <w:rsid w:val="006C73C2"/>
    <w:rsid w:val="006D0713"/>
    <w:rsid w:val="006D1A86"/>
    <w:rsid w:val="006E0BB0"/>
    <w:rsid w:val="006E0C32"/>
    <w:rsid w:val="006E3F35"/>
    <w:rsid w:val="006E4CBA"/>
    <w:rsid w:val="006F0E18"/>
    <w:rsid w:val="006F0FDA"/>
    <w:rsid w:val="006F1ECB"/>
    <w:rsid w:val="006F20D9"/>
    <w:rsid w:val="006F3B7E"/>
    <w:rsid w:val="00703E12"/>
    <w:rsid w:val="007104F1"/>
    <w:rsid w:val="00712F3B"/>
    <w:rsid w:val="00713771"/>
    <w:rsid w:val="00714694"/>
    <w:rsid w:val="00715352"/>
    <w:rsid w:val="0072091D"/>
    <w:rsid w:val="00722424"/>
    <w:rsid w:val="00723D5D"/>
    <w:rsid w:val="007255FB"/>
    <w:rsid w:val="00725EBA"/>
    <w:rsid w:val="00727F77"/>
    <w:rsid w:val="007302E7"/>
    <w:rsid w:val="007307AD"/>
    <w:rsid w:val="00743E05"/>
    <w:rsid w:val="00750F0C"/>
    <w:rsid w:val="00752F43"/>
    <w:rsid w:val="007545EB"/>
    <w:rsid w:val="00754DDB"/>
    <w:rsid w:val="00755739"/>
    <w:rsid w:val="00765852"/>
    <w:rsid w:val="00766AD5"/>
    <w:rsid w:val="00766E42"/>
    <w:rsid w:val="00774778"/>
    <w:rsid w:val="007769DB"/>
    <w:rsid w:val="00776F97"/>
    <w:rsid w:val="007776BA"/>
    <w:rsid w:val="00783615"/>
    <w:rsid w:val="007843D1"/>
    <w:rsid w:val="00784DC2"/>
    <w:rsid w:val="0078545C"/>
    <w:rsid w:val="00785533"/>
    <w:rsid w:val="007932A5"/>
    <w:rsid w:val="00794B83"/>
    <w:rsid w:val="00797F3C"/>
    <w:rsid w:val="007A0C66"/>
    <w:rsid w:val="007A424B"/>
    <w:rsid w:val="007A5CA0"/>
    <w:rsid w:val="007A70CC"/>
    <w:rsid w:val="007B0DEE"/>
    <w:rsid w:val="007B21C6"/>
    <w:rsid w:val="007B400A"/>
    <w:rsid w:val="007B509C"/>
    <w:rsid w:val="007B5778"/>
    <w:rsid w:val="007B5844"/>
    <w:rsid w:val="007B7884"/>
    <w:rsid w:val="007B7D02"/>
    <w:rsid w:val="007C3886"/>
    <w:rsid w:val="007C67EA"/>
    <w:rsid w:val="007C6FD2"/>
    <w:rsid w:val="007D06F2"/>
    <w:rsid w:val="007D1C8A"/>
    <w:rsid w:val="007E0160"/>
    <w:rsid w:val="007E25D8"/>
    <w:rsid w:val="007E6AA6"/>
    <w:rsid w:val="007F0DE3"/>
    <w:rsid w:val="007F3259"/>
    <w:rsid w:val="007F3B5B"/>
    <w:rsid w:val="008011D4"/>
    <w:rsid w:val="00801B7F"/>
    <w:rsid w:val="0080293E"/>
    <w:rsid w:val="00803E69"/>
    <w:rsid w:val="008060A5"/>
    <w:rsid w:val="008104C8"/>
    <w:rsid w:val="00812E13"/>
    <w:rsid w:val="008205BC"/>
    <w:rsid w:val="008243A1"/>
    <w:rsid w:val="008252C6"/>
    <w:rsid w:val="00830199"/>
    <w:rsid w:val="00833EF8"/>
    <w:rsid w:val="00836AF1"/>
    <w:rsid w:val="00837C53"/>
    <w:rsid w:val="008435B4"/>
    <w:rsid w:val="00847C33"/>
    <w:rsid w:val="00847C9D"/>
    <w:rsid w:val="008500C7"/>
    <w:rsid w:val="00853225"/>
    <w:rsid w:val="008539D9"/>
    <w:rsid w:val="0085434C"/>
    <w:rsid w:val="00855450"/>
    <w:rsid w:val="00855A5A"/>
    <w:rsid w:val="008572AF"/>
    <w:rsid w:val="008579B8"/>
    <w:rsid w:val="00863823"/>
    <w:rsid w:val="00864D64"/>
    <w:rsid w:val="00866DBE"/>
    <w:rsid w:val="00872DF3"/>
    <w:rsid w:val="008753E3"/>
    <w:rsid w:val="00875D8A"/>
    <w:rsid w:val="0088067D"/>
    <w:rsid w:val="00883AFC"/>
    <w:rsid w:val="0088496B"/>
    <w:rsid w:val="0088589D"/>
    <w:rsid w:val="0088628E"/>
    <w:rsid w:val="00890F09"/>
    <w:rsid w:val="0089476E"/>
    <w:rsid w:val="008A11B1"/>
    <w:rsid w:val="008A2A52"/>
    <w:rsid w:val="008A4133"/>
    <w:rsid w:val="008A684B"/>
    <w:rsid w:val="008A70FB"/>
    <w:rsid w:val="008A79AA"/>
    <w:rsid w:val="008B69E1"/>
    <w:rsid w:val="008C1527"/>
    <w:rsid w:val="008C2E2E"/>
    <w:rsid w:val="008C55E0"/>
    <w:rsid w:val="008C63E9"/>
    <w:rsid w:val="008D2528"/>
    <w:rsid w:val="008D4031"/>
    <w:rsid w:val="008D4117"/>
    <w:rsid w:val="008F18A7"/>
    <w:rsid w:val="008F3519"/>
    <w:rsid w:val="008F36AC"/>
    <w:rsid w:val="008F36C6"/>
    <w:rsid w:val="008F3E71"/>
    <w:rsid w:val="008F6F15"/>
    <w:rsid w:val="008F77C5"/>
    <w:rsid w:val="008F7F79"/>
    <w:rsid w:val="008F7FA1"/>
    <w:rsid w:val="0090107F"/>
    <w:rsid w:val="009011D5"/>
    <w:rsid w:val="00903DEE"/>
    <w:rsid w:val="00905AF9"/>
    <w:rsid w:val="00910F27"/>
    <w:rsid w:val="00911CA5"/>
    <w:rsid w:val="00912587"/>
    <w:rsid w:val="00915950"/>
    <w:rsid w:val="00916863"/>
    <w:rsid w:val="00921F65"/>
    <w:rsid w:val="00924986"/>
    <w:rsid w:val="00925745"/>
    <w:rsid w:val="00926D53"/>
    <w:rsid w:val="00932F30"/>
    <w:rsid w:val="009332E2"/>
    <w:rsid w:val="00933333"/>
    <w:rsid w:val="00934355"/>
    <w:rsid w:val="00937810"/>
    <w:rsid w:val="0094274F"/>
    <w:rsid w:val="00950CA0"/>
    <w:rsid w:val="00952FD0"/>
    <w:rsid w:val="00964FFC"/>
    <w:rsid w:val="0096542E"/>
    <w:rsid w:val="00965BAC"/>
    <w:rsid w:val="00966E93"/>
    <w:rsid w:val="0096749A"/>
    <w:rsid w:val="00967B9C"/>
    <w:rsid w:val="009707A3"/>
    <w:rsid w:val="00972C4C"/>
    <w:rsid w:val="00974A2A"/>
    <w:rsid w:val="009757E9"/>
    <w:rsid w:val="00976717"/>
    <w:rsid w:val="00977C75"/>
    <w:rsid w:val="009807A7"/>
    <w:rsid w:val="00983A36"/>
    <w:rsid w:val="00984CA9"/>
    <w:rsid w:val="009854DA"/>
    <w:rsid w:val="00985F7C"/>
    <w:rsid w:val="0098689A"/>
    <w:rsid w:val="00987EF2"/>
    <w:rsid w:val="00991987"/>
    <w:rsid w:val="009960C7"/>
    <w:rsid w:val="009A29FE"/>
    <w:rsid w:val="009A3632"/>
    <w:rsid w:val="009A6E7D"/>
    <w:rsid w:val="009B0E41"/>
    <w:rsid w:val="009B1224"/>
    <w:rsid w:val="009B20F7"/>
    <w:rsid w:val="009C3D54"/>
    <w:rsid w:val="009C5FC3"/>
    <w:rsid w:val="009D33FF"/>
    <w:rsid w:val="009E1274"/>
    <w:rsid w:val="009E3557"/>
    <w:rsid w:val="009E722A"/>
    <w:rsid w:val="009F0E76"/>
    <w:rsid w:val="009F6B81"/>
    <w:rsid w:val="00A00DAA"/>
    <w:rsid w:val="00A0160B"/>
    <w:rsid w:val="00A037F5"/>
    <w:rsid w:val="00A108C1"/>
    <w:rsid w:val="00A12534"/>
    <w:rsid w:val="00A128DC"/>
    <w:rsid w:val="00A154D6"/>
    <w:rsid w:val="00A161E7"/>
    <w:rsid w:val="00A23C7F"/>
    <w:rsid w:val="00A23F31"/>
    <w:rsid w:val="00A25674"/>
    <w:rsid w:val="00A26429"/>
    <w:rsid w:val="00A2793F"/>
    <w:rsid w:val="00A3288D"/>
    <w:rsid w:val="00A32C32"/>
    <w:rsid w:val="00A330E7"/>
    <w:rsid w:val="00A35592"/>
    <w:rsid w:val="00A42A6D"/>
    <w:rsid w:val="00A4541F"/>
    <w:rsid w:val="00A50D46"/>
    <w:rsid w:val="00A54032"/>
    <w:rsid w:val="00A54F3C"/>
    <w:rsid w:val="00A60018"/>
    <w:rsid w:val="00A67924"/>
    <w:rsid w:val="00A70E9B"/>
    <w:rsid w:val="00A71EDC"/>
    <w:rsid w:val="00A7608E"/>
    <w:rsid w:val="00A7740C"/>
    <w:rsid w:val="00A81C31"/>
    <w:rsid w:val="00A8246C"/>
    <w:rsid w:val="00A865FE"/>
    <w:rsid w:val="00A949D0"/>
    <w:rsid w:val="00A97417"/>
    <w:rsid w:val="00AA1F4C"/>
    <w:rsid w:val="00AA23A4"/>
    <w:rsid w:val="00AA2DE4"/>
    <w:rsid w:val="00AA4644"/>
    <w:rsid w:val="00AA5ECF"/>
    <w:rsid w:val="00AA5FCA"/>
    <w:rsid w:val="00AA6DB9"/>
    <w:rsid w:val="00AB0730"/>
    <w:rsid w:val="00AB0760"/>
    <w:rsid w:val="00AB2A24"/>
    <w:rsid w:val="00AB2E35"/>
    <w:rsid w:val="00AB6920"/>
    <w:rsid w:val="00AB76B2"/>
    <w:rsid w:val="00AC3951"/>
    <w:rsid w:val="00AC3F94"/>
    <w:rsid w:val="00AC43BB"/>
    <w:rsid w:val="00AC48AF"/>
    <w:rsid w:val="00AC4E8D"/>
    <w:rsid w:val="00AD6485"/>
    <w:rsid w:val="00AE098B"/>
    <w:rsid w:val="00AE13CD"/>
    <w:rsid w:val="00AE21D2"/>
    <w:rsid w:val="00AE31D6"/>
    <w:rsid w:val="00AE3443"/>
    <w:rsid w:val="00AE5E8B"/>
    <w:rsid w:val="00AF1BC5"/>
    <w:rsid w:val="00AF27D1"/>
    <w:rsid w:val="00AF4548"/>
    <w:rsid w:val="00AF46C6"/>
    <w:rsid w:val="00AF4C43"/>
    <w:rsid w:val="00AF7EB7"/>
    <w:rsid w:val="00B00249"/>
    <w:rsid w:val="00B00344"/>
    <w:rsid w:val="00B00D05"/>
    <w:rsid w:val="00B04009"/>
    <w:rsid w:val="00B04C24"/>
    <w:rsid w:val="00B04D7E"/>
    <w:rsid w:val="00B07029"/>
    <w:rsid w:val="00B1226B"/>
    <w:rsid w:val="00B13562"/>
    <w:rsid w:val="00B1357B"/>
    <w:rsid w:val="00B15F3C"/>
    <w:rsid w:val="00B174B2"/>
    <w:rsid w:val="00B20D2B"/>
    <w:rsid w:val="00B239BF"/>
    <w:rsid w:val="00B24565"/>
    <w:rsid w:val="00B263A0"/>
    <w:rsid w:val="00B271E7"/>
    <w:rsid w:val="00B31BE5"/>
    <w:rsid w:val="00B3442C"/>
    <w:rsid w:val="00B34C37"/>
    <w:rsid w:val="00B36B59"/>
    <w:rsid w:val="00B41AD9"/>
    <w:rsid w:val="00B424EF"/>
    <w:rsid w:val="00B43EF3"/>
    <w:rsid w:val="00B4715B"/>
    <w:rsid w:val="00B4776A"/>
    <w:rsid w:val="00B52395"/>
    <w:rsid w:val="00B54B4E"/>
    <w:rsid w:val="00B57873"/>
    <w:rsid w:val="00B61AE3"/>
    <w:rsid w:val="00B63B45"/>
    <w:rsid w:val="00B71CF5"/>
    <w:rsid w:val="00B7280B"/>
    <w:rsid w:val="00B75BC8"/>
    <w:rsid w:val="00B83D3E"/>
    <w:rsid w:val="00B84003"/>
    <w:rsid w:val="00B97771"/>
    <w:rsid w:val="00B97EB9"/>
    <w:rsid w:val="00BA02D8"/>
    <w:rsid w:val="00BA1E1D"/>
    <w:rsid w:val="00BA3508"/>
    <w:rsid w:val="00BA7AEF"/>
    <w:rsid w:val="00BB0C37"/>
    <w:rsid w:val="00BB147C"/>
    <w:rsid w:val="00BB49C7"/>
    <w:rsid w:val="00BB5B29"/>
    <w:rsid w:val="00BC053F"/>
    <w:rsid w:val="00BC5F1B"/>
    <w:rsid w:val="00BD0358"/>
    <w:rsid w:val="00BD0A3D"/>
    <w:rsid w:val="00BD19C1"/>
    <w:rsid w:val="00BD34F7"/>
    <w:rsid w:val="00BD5F88"/>
    <w:rsid w:val="00BD6A52"/>
    <w:rsid w:val="00BE3390"/>
    <w:rsid w:val="00BE66DC"/>
    <w:rsid w:val="00BF57AB"/>
    <w:rsid w:val="00BF5AA3"/>
    <w:rsid w:val="00BF7646"/>
    <w:rsid w:val="00C0049B"/>
    <w:rsid w:val="00C027EF"/>
    <w:rsid w:val="00C03C65"/>
    <w:rsid w:val="00C03D71"/>
    <w:rsid w:val="00C079EA"/>
    <w:rsid w:val="00C07AD0"/>
    <w:rsid w:val="00C11725"/>
    <w:rsid w:val="00C2479D"/>
    <w:rsid w:val="00C255B5"/>
    <w:rsid w:val="00C26148"/>
    <w:rsid w:val="00C27BAC"/>
    <w:rsid w:val="00C318E9"/>
    <w:rsid w:val="00C33071"/>
    <w:rsid w:val="00C336CD"/>
    <w:rsid w:val="00C3564F"/>
    <w:rsid w:val="00C359F4"/>
    <w:rsid w:val="00C37C60"/>
    <w:rsid w:val="00C418D8"/>
    <w:rsid w:val="00C42B47"/>
    <w:rsid w:val="00C44341"/>
    <w:rsid w:val="00C46218"/>
    <w:rsid w:val="00C47832"/>
    <w:rsid w:val="00C534D2"/>
    <w:rsid w:val="00C6038E"/>
    <w:rsid w:val="00C61196"/>
    <w:rsid w:val="00C613C9"/>
    <w:rsid w:val="00C63884"/>
    <w:rsid w:val="00C63BAB"/>
    <w:rsid w:val="00C65243"/>
    <w:rsid w:val="00C659CC"/>
    <w:rsid w:val="00C65E33"/>
    <w:rsid w:val="00C6729C"/>
    <w:rsid w:val="00C67436"/>
    <w:rsid w:val="00C73EF3"/>
    <w:rsid w:val="00C75759"/>
    <w:rsid w:val="00C7722F"/>
    <w:rsid w:val="00C81AB3"/>
    <w:rsid w:val="00C83A5F"/>
    <w:rsid w:val="00C87430"/>
    <w:rsid w:val="00C9357C"/>
    <w:rsid w:val="00C95D7A"/>
    <w:rsid w:val="00C96CF5"/>
    <w:rsid w:val="00C97342"/>
    <w:rsid w:val="00CA118B"/>
    <w:rsid w:val="00CA215F"/>
    <w:rsid w:val="00CA2313"/>
    <w:rsid w:val="00CA236E"/>
    <w:rsid w:val="00CA4979"/>
    <w:rsid w:val="00CB2066"/>
    <w:rsid w:val="00CB4AD5"/>
    <w:rsid w:val="00CC0D66"/>
    <w:rsid w:val="00CC13A8"/>
    <w:rsid w:val="00CC41AA"/>
    <w:rsid w:val="00CC728B"/>
    <w:rsid w:val="00CC773C"/>
    <w:rsid w:val="00CD16C9"/>
    <w:rsid w:val="00CD1C1F"/>
    <w:rsid w:val="00CD5F13"/>
    <w:rsid w:val="00CD679A"/>
    <w:rsid w:val="00CD6D74"/>
    <w:rsid w:val="00CD7482"/>
    <w:rsid w:val="00CE2AA2"/>
    <w:rsid w:val="00CE31E2"/>
    <w:rsid w:val="00CE4E28"/>
    <w:rsid w:val="00CE748E"/>
    <w:rsid w:val="00CE7A6C"/>
    <w:rsid w:val="00CF03FB"/>
    <w:rsid w:val="00CF0FAF"/>
    <w:rsid w:val="00CF2015"/>
    <w:rsid w:val="00CF3A51"/>
    <w:rsid w:val="00D015F9"/>
    <w:rsid w:val="00D018A2"/>
    <w:rsid w:val="00D06765"/>
    <w:rsid w:val="00D06A6B"/>
    <w:rsid w:val="00D10501"/>
    <w:rsid w:val="00D17B48"/>
    <w:rsid w:val="00D2072A"/>
    <w:rsid w:val="00D21FC3"/>
    <w:rsid w:val="00D24186"/>
    <w:rsid w:val="00D24DFE"/>
    <w:rsid w:val="00D26CC6"/>
    <w:rsid w:val="00D26DD7"/>
    <w:rsid w:val="00D31525"/>
    <w:rsid w:val="00D32BC4"/>
    <w:rsid w:val="00D32C59"/>
    <w:rsid w:val="00D377A3"/>
    <w:rsid w:val="00D40672"/>
    <w:rsid w:val="00D407A6"/>
    <w:rsid w:val="00D45AE7"/>
    <w:rsid w:val="00D5156C"/>
    <w:rsid w:val="00D529CF"/>
    <w:rsid w:val="00D52C7F"/>
    <w:rsid w:val="00D559F9"/>
    <w:rsid w:val="00D64A2A"/>
    <w:rsid w:val="00D71A00"/>
    <w:rsid w:val="00D71EFE"/>
    <w:rsid w:val="00D72344"/>
    <w:rsid w:val="00D85422"/>
    <w:rsid w:val="00D86F08"/>
    <w:rsid w:val="00D9086C"/>
    <w:rsid w:val="00D97601"/>
    <w:rsid w:val="00D97653"/>
    <w:rsid w:val="00DA0346"/>
    <w:rsid w:val="00DA0B98"/>
    <w:rsid w:val="00DA15F2"/>
    <w:rsid w:val="00DA5F23"/>
    <w:rsid w:val="00DA65B2"/>
    <w:rsid w:val="00DA6AD2"/>
    <w:rsid w:val="00DB1822"/>
    <w:rsid w:val="00DB3B49"/>
    <w:rsid w:val="00DB3E79"/>
    <w:rsid w:val="00DC2F7D"/>
    <w:rsid w:val="00DC4613"/>
    <w:rsid w:val="00DC6124"/>
    <w:rsid w:val="00DC760A"/>
    <w:rsid w:val="00DD4B80"/>
    <w:rsid w:val="00DD53A5"/>
    <w:rsid w:val="00DD6A67"/>
    <w:rsid w:val="00DD6BBA"/>
    <w:rsid w:val="00DD7844"/>
    <w:rsid w:val="00DD7949"/>
    <w:rsid w:val="00DE0878"/>
    <w:rsid w:val="00DE0CB7"/>
    <w:rsid w:val="00DE2CB6"/>
    <w:rsid w:val="00DE4504"/>
    <w:rsid w:val="00DF0FB1"/>
    <w:rsid w:val="00DF4EE3"/>
    <w:rsid w:val="00E000D8"/>
    <w:rsid w:val="00E00710"/>
    <w:rsid w:val="00E00927"/>
    <w:rsid w:val="00E0695F"/>
    <w:rsid w:val="00E121B2"/>
    <w:rsid w:val="00E14FD4"/>
    <w:rsid w:val="00E16C10"/>
    <w:rsid w:val="00E21108"/>
    <w:rsid w:val="00E21A68"/>
    <w:rsid w:val="00E23B16"/>
    <w:rsid w:val="00E23C87"/>
    <w:rsid w:val="00E24BEE"/>
    <w:rsid w:val="00E32E15"/>
    <w:rsid w:val="00E33CEC"/>
    <w:rsid w:val="00E371A0"/>
    <w:rsid w:val="00E417DD"/>
    <w:rsid w:val="00E43DB7"/>
    <w:rsid w:val="00E4519E"/>
    <w:rsid w:val="00E458A9"/>
    <w:rsid w:val="00E471D0"/>
    <w:rsid w:val="00E5687F"/>
    <w:rsid w:val="00E6058E"/>
    <w:rsid w:val="00E62823"/>
    <w:rsid w:val="00E643B5"/>
    <w:rsid w:val="00E647C1"/>
    <w:rsid w:val="00E665F8"/>
    <w:rsid w:val="00E746D5"/>
    <w:rsid w:val="00E7498A"/>
    <w:rsid w:val="00E76423"/>
    <w:rsid w:val="00E76C41"/>
    <w:rsid w:val="00E77856"/>
    <w:rsid w:val="00E77BA1"/>
    <w:rsid w:val="00E77ECC"/>
    <w:rsid w:val="00E80F2C"/>
    <w:rsid w:val="00E82C41"/>
    <w:rsid w:val="00E86172"/>
    <w:rsid w:val="00E931B2"/>
    <w:rsid w:val="00E93DAF"/>
    <w:rsid w:val="00E95DE5"/>
    <w:rsid w:val="00E96617"/>
    <w:rsid w:val="00E96945"/>
    <w:rsid w:val="00E97073"/>
    <w:rsid w:val="00E97089"/>
    <w:rsid w:val="00E971AD"/>
    <w:rsid w:val="00E97A76"/>
    <w:rsid w:val="00EA4C26"/>
    <w:rsid w:val="00EA50B8"/>
    <w:rsid w:val="00EA699E"/>
    <w:rsid w:val="00EA6D39"/>
    <w:rsid w:val="00EB33A5"/>
    <w:rsid w:val="00EB7043"/>
    <w:rsid w:val="00EB7F73"/>
    <w:rsid w:val="00EC1629"/>
    <w:rsid w:val="00ED2855"/>
    <w:rsid w:val="00ED3317"/>
    <w:rsid w:val="00ED448C"/>
    <w:rsid w:val="00ED71D3"/>
    <w:rsid w:val="00EE3DC8"/>
    <w:rsid w:val="00F06905"/>
    <w:rsid w:val="00F1003A"/>
    <w:rsid w:val="00F104F6"/>
    <w:rsid w:val="00F14D59"/>
    <w:rsid w:val="00F17F9C"/>
    <w:rsid w:val="00F20D8C"/>
    <w:rsid w:val="00F21722"/>
    <w:rsid w:val="00F21F0B"/>
    <w:rsid w:val="00F300BC"/>
    <w:rsid w:val="00F33899"/>
    <w:rsid w:val="00F33B01"/>
    <w:rsid w:val="00F34173"/>
    <w:rsid w:val="00F3618A"/>
    <w:rsid w:val="00F378CA"/>
    <w:rsid w:val="00F37DFB"/>
    <w:rsid w:val="00F404B0"/>
    <w:rsid w:val="00F40DA5"/>
    <w:rsid w:val="00F44C91"/>
    <w:rsid w:val="00F52FC8"/>
    <w:rsid w:val="00F53EEC"/>
    <w:rsid w:val="00F55430"/>
    <w:rsid w:val="00F6004A"/>
    <w:rsid w:val="00F65CE4"/>
    <w:rsid w:val="00F67AC4"/>
    <w:rsid w:val="00F703CA"/>
    <w:rsid w:val="00F7089A"/>
    <w:rsid w:val="00F7236E"/>
    <w:rsid w:val="00F77906"/>
    <w:rsid w:val="00F82D9A"/>
    <w:rsid w:val="00F95849"/>
    <w:rsid w:val="00F959AB"/>
    <w:rsid w:val="00F96C39"/>
    <w:rsid w:val="00F971D6"/>
    <w:rsid w:val="00FA14B8"/>
    <w:rsid w:val="00FA330C"/>
    <w:rsid w:val="00FA4BA5"/>
    <w:rsid w:val="00FA6CB7"/>
    <w:rsid w:val="00FA7A23"/>
    <w:rsid w:val="00FB18E9"/>
    <w:rsid w:val="00FB1DEF"/>
    <w:rsid w:val="00FB39CA"/>
    <w:rsid w:val="00FB5CE5"/>
    <w:rsid w:val="00FB618E"/>
    <w:rsid w:val="00FB670E"/>
    <w:rsid w:val="00FB6AF3"/>
    <w:rsid w:val="00FB6F38"/>
    <w:rsid w:val="00FB7306"/>
    <w:rsid w:val="00FD0B99"/>
    <w:rsid w:val="00FD0E95"/>
    <w:rsid w:val="00FD2944"/>
    <w:rsid w:val="00FE03D9"/>
    <w:rsid w:val="00FE1C98"/>
    <w:rsid w:val="00FE4E4D"/>
    <w:rsid w:val="00FE51B4"/>
    <w:rsid w:val="00FE528E"/>
    <w:rsid w:val="00FE6200"/>
    <w:rsid w:val="00FE6DE8"/>
    <w:rsid w:val="00FF0408"/>
    <w:rsid w:val="00FF06C4"/>
    <w:rsid w:val="00FF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5B12E05"/>
  <w15:chartTrackingRefBased/>
  <w15:docId w15:val="{96758780-A519-4018-9C14-A03B6BBC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5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552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015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5F9"/>
  </w:style>
  <w:style w:type="paragraph" w:styleId="Pidipagina">
    <w:name w:val="footer"/>
    <w:basedOn w:val="Normale"/>
    <w:link w:val="PidipaginaCarattere"/>
    <w:uiPriority w:val="99"/>
    <w:unhideWhenUsed/>
    <w:rsid w:val="00D015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5F9"/>
  </w:style>
  <w:style w:type="paragraph" w:styleId="Paragrafoelenco">
    <w:name w:val="List Paragraph"/>
    <w:basedOn w:val="Normale"/>
    <w:uiPriority w:val="34"/>
    <w:qFormat/>
    <w:rsid w:val="002B6DB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F27D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F27D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F27D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27D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27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illa.tesi\Desktop\Comunicazione_PM_COA_rimodulazione_udienz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91863-B85F-46D0-B833-FF972F7E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Comunicazione_PM_COA_rimodulazione_udienza</Template>
  <TotalTime>2064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Tesi</dc:creator>
  <cp:keywords/>
  <dc:description/>
  <cp:lastModifiedBy>Manuela Spanu</cp:lastModifiedBy>
  <cp:revision>243</cp:revision>
  <cp:lastPrinted>2026-07-09T15:13:00Z</cp:lastPrinted>
  <dcterms:created xsi:type="dcterms:W3CDTF">2024-01-23T14:47:00Z</dcterms:created>
  <dcterms:modified xsi:type="dcterms:W3CDTF">2026-07-09T15:18:00Z</dcterms:modified>
</cp:coreProperties>
</file>